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EA0" w:rsidRDefault="00D11EA0" w:rsidP="008E628D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28"/>
          <w:szCs w:val="28"/>
          <w:lang w:eastAsia="ru-RU"/>
        </w:rPr>
      </w:pPr>
    </w:p>
    <w:p w:rsidR="00D11EA0" w:rsidRDefault="00D11EA0" w:rsidP="008E628D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28"/>
          <w:szCs w:val="28"/>
          <w:lang w:eastAsia="ru-RU"/>
        </w:rPr>
      </w:pPr>
    </w:p>
    <w:p w:rsidR="00D11EA0" w:rsidRDefault="00D11EA0" w:rsidP="008E628D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28"/>
          <w:szCs w:val="28"/>
          <w:lang w:eastAsia="ru-RU"/>
        </w:rPr>
      </w:pPr>
    </w:p>
    <w:p w:rsidR="00D11EA0" w:rsidRPr="00270A56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40"/>
          <w:szCs w:val="40"/>
          <w:lang w:eastAsia="ru-RU"/>
        </w:rPr>
      </w:pPr>
      <w:r w:rsidRPr="00270A56">
        <w:rPr>
          <w:rFonts w:ascii="Times New Roman" w:hAnsi="Times New Roman"/>
          <w:b/>
          <w:i/>
          <w:color w:val="000000"/>
          <w:sz w:val="40"/>
          <w:szCs w:val="40"/>
          <w:lang w:eastAsia="ru-RU"/>
        </w:rPr>
        <w:t>ИСТОРИЧЕСКИЙ</w:t>
      </w:r>
    </w:p>
    <w:p w:rsidR="00D11EA0" w:rsidRPr="00270A56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40"/>
          <w:szCs w:val="40"/>
          <w:lang w:eastAsia="ru-RU"/>
        </w:rPr>
      </w:pPr>
    </w:p>
    <w:p w:rsidR="00D11EA0" w:rsidRPr="00270A56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40"/>
          <w:szCs w:val="40"/>
          <w:lang w:eastAsia="ru-RU"/>
        </w:rPr>
      </w:pPr>
      <w:r w:rsidRPr="00270A56">
        <w:rPr>
          <w:rFonts w:ascii="Times New Roman" w:hAnsi="Times New Roman"/>
          <w:b/>
          <w:i/>
          <w:color w:val="000000"/>
          <w:sz w:val="40"/>
          <w:szCs w:val="40"/>
          <w:lang w:eastAsia="ru-RU"/>
        </w:rPr>
        <w:t>ФОТОРАССКАЗ</w:t>
      </w: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10"/>
          <w:szCs w:val="110"/>
          <w:lang w:eastAsia="ru-RU"/>
        </w:rPr>
      </w:pP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110"/>
          <w:szCs w:val="110"/>
          <w:lang w:eastAsia="ru-RU"/>
        </w:rPr>
      </w:pPr>
      <w:r>
        <w:rPr>
          <w:rFonts w:ascii="Times New Roman" w:hAnsi="Times New Roman"/>
          <w:b/>
          <w:i/>
          <w:color w:val="000000"/>
          <w:sz w:val="110"/>
          <w:szCs w:val="110"/>
          <w:lang w:eastAsia="ru-RU"/>
        </w:rPr>
        <w:t>«Моя семья в годы Великой Отечественной войны</w:t>
      </w:r>
      <w:r w:rsidRPr="00D50723">
        <w:rPr>
          <w:rFonts w:ascii="Times New Roman" w:hAnsi="Times New Roman"/>
          <w:b/>
          <w:i/>
          <w:color w:val="000000"/>
          <w:sz w:val="110"/>
          <w:szCs w:val="110"/>
          <w:lang w:eastAsia="ru-RU"/>
        </w:rPr>
        <w:t>»</w:t>
      </w: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72"/>
          <w:szCs w:val="72"/>
          <w:lang w:eastAsia="ru-RU"/>
        </w:rPr>
      </w:pPr>
    </w:p>
    <w:p w:rsidR="00D11EA0" w:rsidRPr="00D50723" w:rsidRDefault="00D11EA0" w:rsidP="000A5EF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52"/>
          <w:szCs w:val="52"/>
          <w:lang w:eastAsia="ru-RU"/>
        </w:rPr>
      </w:pPr>
      <w:r w:rsidRPr="00D50723">
        <w:rPr>
          <w:rFonts w:ascii="Times New Roman" w:hAnsi="Times New Roman"/>
          <w:b/>
          <w:i/>
          <w:color w:val="000000"/>
          <w:sz w:val="52"/>
          <w:szCs w:val="52"/>
          <w:lang w:eastAsia="ru-RU"/>
        </w:rPr>
        <w:t>Ученика 1 «Б» класса</w:t>
      </w:r>
    </w:p>
    <w:p w:rsidR="00D11EA0" w:rsidRPr="00D50723" w:rsidRDefault="00D11EA0" w:rsidP="000A5EF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52"/>
          <w:szCs w:val="52"/>
          <w:lang w:eastAsia="ru-RU"/>
        </w:rPr>
      </w:pPr>
      <w:r w:rsidRPr="00D50723">
        <w:rPr>
          <w:rFonts w:ascii="Times New Roman" w:hAnsi="Times New Roman"/>
          <w:b/>
          <w:i/>
          <w:color w:val="000000"/>
          <w:sz w:val="52"/>
          <w:szCs w:val="52"/>
          <w:lang w:eastAsia="ru-RU"/>
        </w:rPr>
        <w:t>МБОУ «Аксубаевский лицей»</w:t>
      </w:r>
    </w:p>
    <w:p w:rsidR="00D11EA0" w:rsidRPr="00D50723" w:rsidRDefault="00D11EA0" w:rsidP="000A5EF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52"/>
          <w:szCs w:val="52"/>
          <w:lang w:eastAsia="ru-RU"/>
        </w:rPr>
      </w:pPr>
      <w:r w:rsidRPr="00D50723">
        <w:rPr>
          <w:rFonts w:ascii="Times New Roman" w:hAnsi="Times New Roman"/>
          <w:b/>
          <w:i/>
          <w:color w:val="000000"/>
          <w:sz w:val="52"/>
          <w:szCs w:val="52"/>
          <w:lang w:eastAsia="ru-RU"/>
        </w:rPr>
        <w:t>Мясникова Амира</w:t>
      </w:r>
    </w:p>
    <w:p w:rsidR="00D11EA0" w:rsidRPr="00D50723" w:rsidRDefault="00D11EA0" w:rsidP="000A5EF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52"/>
          <w:szCs w:val="52"/>
          <w:lang w:eastAsia="ru-RU"/>
        </w:rPr>
      </w:pPr>
    </w:p>
    <w:p w:rsidR="00D11EA0" w:rsidRDefault="00D11EA0" w:rsidP="00270A56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52"/>
          <w:szCs w:val="52"/>
          <w:lang w:eastAsia="ru-RU"/>
        </w:rPr>
      </w:pPr>
    </w:p>
    <w:p w:rsidR="00D11EA0" w:rsidRDefault="00D11EA0" w:rsidP="00270A56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52"/>
          <w:szCs w:val="52"/>
          <w:lang w:eastAsia="ru-RU"/>
        </w:rPr>
      </w:pPr>
    </w:p>
    <w:p w:rsidR="00D11EA0" w:rsidRDefault="00D11EA0" w:rsidP="00270A56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52"/>
          <w:szCs w:val="52"/>
          <w:lang w:eastAsia="ru-RU"/>
        </w:rPr>
      </w:pPr>
    </w:p>
    <w:p w:rsidR="00D11EA0" w:rsidRDefault="00D11EA0" w:rsidP="00270A56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52"/>
          <w:szCs w:val="52"/>
          <w:lang w:eastAsia="ru-RU"/>
        </w:rPr>
      </w:pPr>
    </w:p>
    <w:p w:rsidR="00D11EA0" w:rsidRPr="00D50723" w:rsidRDefault="00D11EA0" w:rsidP="00270A56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52"/>
          <w:szCs w:val="52"/>
          <w:lang w:eastAsia="ru-RU"/>
        </w:rPr>
      </w:pPr>
    </w:p>
    <w:p w:rsidR="00D11EA0" w:rsidRPr="00270A56" w:rsidRDefault="00D11EA0" w:rsidP="000A5EF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270A56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п.г.т. Аксубаево, 2015</w:t>
      </w:r>
    </w:p>
    <w:p w:rsidR="00D11EA0" w:rsidRPr="00D50723" w:rsidRDefault="00D11EA0" w:rsidP="000A5EF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0"/>
          <w:lang w:eastAsia="ru-RU"/>
        </w:rPr>
      </w:pPr>
    </w:p>
    <w:p w:rsidR="00D11EA0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0723">
        <w:rPr>
          <w:rFonts w:ascii="Times New Roman" w:hAnsi="Times New Roman"/>
          <w:color w:val="000000"/>
          <w:sz w:val="28"/>
          <w:szCs w:val="28"/>
          <w:lang w:eastAsia="ru-RU"/>
        </w:rPr>
        <w:t>«СПАСИБО ГЕРОЯМ,</w:t>
      </w: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0723">
        <w:rPr>
          <w:rFonts w:ascii="Times New Roman" w:hAnsi="Times New Roman"/>
          <w:color w:val="000000"/>
          <w:sz w:val="28"/>
          <w:szCs w:val="28"/>
          <w:lang w:eastAsia="ru-RU"/>
        </w:rPr>
        <w:t>СПАСИБО СОЛДАТАМ,</w:t>
      </w: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0723">
        <w:rPr>
          <w:rFonts w:ascii="Times New Roman" w:hAnsi="Times New Roman"/>
          <w:color w:val="000000"/>
          <w:sz w:val="28"/>
          <w:szCs w:val="28"/>
          <w:lang w:eastAsia="ru-RU"/>
        </w:rPr>
        <w:t>Что МИР подарили,</w:t>
      </w: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0723">
        <w:rPr>
          <w:rFonts w:ascii="Times New Roman" w:hAnsi="Times New Roman"/>
          <w:color w:val="000000"/>
          <w:sz w:val="28"/>
          <w:szCs w:val="28"/>
          <w:lang w:eastAsia="ru-RU"/>
        </w:rPr>
        <w:t>Тогда - в сорок пятом!!!</w:t>
      </w: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0723">
        <w:rPr>
          <w:rFonts w:ascii="Times New Roman" w:hAnsi="Times New Roman"/>
          <w:color w:val="000000"/>
          <w:sz w:val="28"/>
          <w:szCs w:val="28"/>
          <w:lang w:eastAsia="ru-RU"/>
        </w:rPr>
        <w:t>Никто не забыт и ничто не забыто» -</w:t>
      </w: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0723">
        <w:rPr>
          <w:rFonts w:ascii="Times New Roman" w:hAnsi="Times New Roman"/>
          <w:color w:val="000000"/>
          <w:sz w:val="28"/>
          <w:szCs w:val="28"/>
          <w:lang w:eastAsia="ru-RU"/>
        </w:rPr>
        <w:t>Горящая надпись на глыбе гранита.</w:t>
      </w: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0723">
        <w:rPr>
          <w:rFonts w:ascii="Times New Roman" w:hAnsi="Times New Roman"/>
          <w:color w:val="000000"/>
          <w:sz w:val="28"/>
          <w:szCs w:val="28"/>
          <w:lang w:eastAsia="ru-RU"/>
        </w:rPr>
        <w:t>Поблекшими листьями ветер играет</w:t>
      </w: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0723">
        <w:rPr>
          <w:rFonts w:ascii="Times New Roman" w:hAnsi="Times New Roman"/>
          <w:color w:val="000000"/>
          <w:sz w:val="28"/>
          <w:szCs w:val="28"/>
          <w:lang w:eastAsia="ru-RU"/>
        </w:rPr>
        <w:t>И снегом холодным венки засыпает.</w:t>
      </w: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0723">
        <w:rPr>
          <w:rFonts w:ascii="Times New Roman" w:hAnsi="Times New Roman"/>
          <w:color w:val="000000"/>
          <w:sz w:val="28"/>
          <w:szCs w:val="28"/>
          <w:lang w:eastAsia="ru-RU"/>
        </w:rPr>
        <w:t>Но, словно огонь, у подножья – гвоздика.</w:t>
      </w: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0723">
        <w:rPr>
          <w:rFonts w:ascii="Times New Roman" w:hAnsi="Times New Roman"/>
          <w:color w:val="000000"/>
          <w:sz w:val="28"/>
          <w:szCs w:val="28"/>
          <w:lang w:eastAsia="ru-RU"/>
        </w:rPr>
        <w:t>Никто не забыт и ничто не забыто.</w:t>
      </w: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1EA0" w:rsidRPr="00D50723" w:rsidRDefault="00D11EA0" w:rsidP="003C3525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0723">
        <w:rPr>
          <w:rFonts w:ascii="Times New Roman" w:hAnsi="Times New Roman"/>
          <w:sz w:val="28"/>
          <w:szCs w:val="28"/>
        </w:rPr>
        <w:t>Я хочу Вам рассказать о своих прадедах, которым довелось участвовать в Великой Отечественной Войне 1941-1945 годов</w:t>
      </w:r>
    </w:p>
    <w:p w:rsidR="00D11EA0" w:rsidRPr="00D50723" w:rsidRDefault="00D11EA0" w:rsidP="008E62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1EA0" w:rsidRDefault="00D11EA0" w:rsidP="008E628D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28"/>
          <w:szCs w:val="28"/>
          <w:lang w:eastAsia="ru-RU"/>
        </w:rPr>
      </w:pPr>
    </w:p>
    <w:p w:rsidR="00D11EA0" w:rsidRPr="008E628D" w:rsidRDefault="00D11EA0" w:rsidP="008E628D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28"/>
          <w:szCs w:val="28"/>
          <w:lang w:eastAsia="ru-RU"/>
        </w:rPr>
      </w:pPr>
    </w:p>
    <w:p w:rsidR="00D11EA0" w:rsidRPr="00D50723" w:rsidRDefault="00D11EA0" w:rsidP="008E628D">
      <w:pPr>
        <w:ind w:firstLine="426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left:0;text-align:left;margin-left:0;margin-top:0;width:275.35pt;height:361.8pt;z-index:251658240;visibility:visible;mso-position-horizontal:left;mso-position-vertical:top">
            <v:imagedata r:id="rId4" o:title=""/>
            <w10:wrap type="square"/>
          </v:shape>
        </w:pict>
      </w:r>
      <w:r w:rsidRPr="00D50723">
        <w:rPr>
          <w:rFonts w:ascii="Times New Roman" w:hAnsi="Times New Roman"/>
          <w:sz w:val="28"/>
          <w:szCs w:val="28"/>
        </w:rPr>
        <w:t>.</w:t>
      </w:r>
    </w:p>
    <w:p w:rsidR="00D11EA0" w:rsidRPr="00D50723" w:rsidRDefault="00D11EA0" w:rsidP="003C3525">
      <w:pPr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 xml:space="preserve">      Мой прадед, по линии мамы, Бокарев Иван Семенович</w:t>
      </w:r>
    </w:p>
    <w:p w:rsidR="00D11EA0" w:rsidRPr="00D50723" w:rsidRDefault="00D11EA0" w:rsidP="003C3525">
      <w:pPr>
        <w:tabs>
          <w:tab w:val="left" w:pos="4536"/>
          <w:tab w:val="left" w:pos="4678"/>
          <w:tab w:val="left" w:pos="4820"/>
        </w:tabs>
        <w:ind w:firstLine="426"/>
        <w:jc w:val="center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родился 11 сентября 1910 года в деревне Нижняя Баланда Аксубаевского района ТАССР.</w:t>
      </w:r>
    </w:p>
    <w:p w:rsidR="00D11EA0" w:rsidRPr="00D50723" w:rsidRDefault="00D11EA0" w:rsidP="003C3525">
      <w:pPr>
        <w:tabs>
          <w:tab w:val="left" w:pos="4536"/>
          <w:tab w:val="left" w:pos="4678"/>
          <w:tab w:val="left" w:pos="4820"/>
        </w:tabs>
        <w:ind w:firstLine="426"/>
        <w:rPr>
          <w:rFonts w:ascii="Times New Roman" w:hAnsi="Times New Roman"/>
          <w:sz w:val="28"/>
          <w:szCs w:val="28"/>
        </w:rPr>
      </w:pPr>
    </w:p>
    <w:p w:rsidR="00D11EA0" w:rsidRPr="00D50723" w:rsidRDefault="00D11EA0" w:rsidP="003C3525">
      <w:pPr>
        <w:tabs>
          <w:tab w:val="left" w:pos="4536"/>
          <w:tab w:val="left" w:pos="4678"/>
          <w:tab w:val="left" w:pos="4820"/>
        </w:tabs>
        <w:ind w:firstLine="426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 xml:space="preserve">Закончив четыре класса, он пошел работать с отцом в поле. С раннего детства трудился он простым рабочим. Отслужив в армии, где мой прадед приобрел специальность водителя, вернулся в родную деревню. </w:t>
      </w:r>
    </w:p>
    <w:p w:rsidR="00D11EA0" w:rsidRPr="00D50723" w:rsidRDefault="00D11EA0" w:rsidP="00BF02F7">
      <w:pPr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br w:type="textWrapping" w:clear="all"/>
      </w:r>
    </w:p>
    <w:p w:rsidR="00D11EA0" w:rsidRPr="00D50723" w:rsidRDefault="00D11EA0" w:rsidP="00BF02F7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5" o:spid="_x0000_s1027" type="#_x0000_t75" style="position:absolute;margin-left:0;margin-top:0;width:282.6pt;height:333pt;z-index:251659264;visibility:visible;mso-position-horizontal:left;mso-position-vertical:top">
            <v:imagedata r:id="rId5" o:title=""/>
            <w10:wrap type="square"/>
          </v:shape>
        </w:pict>
      </w:r>
      <w:r w:rsidRPr="00D50723">
        <w:rPr>
          <w:rFonts w:ascii="Times New Roman" w:hAnsi="Times New Roman"/>
          <w:sz w:val="28"/>
          <w:szCs w:val="28"/>
        </w:rPr>
        <w:t xml:space="preserve">     10 мая 1915 года в простой крестьянской семье в селе Борма Кошкинского района Самарской области родилась моя прабабушка </w:t>
      </w:r>
    </w:p>
    <w:p w:rsidR="00D11EA0" w:rsidRPr="00D50723" w:rsidRDefault="00D11EA0" w:rsidP="00BF02F7">
      <w:pPr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 xml:space="preserve">Жилкина Анна Ивановна. </w:t>
      </w:r>
    </w:p>
    <w:p w:rsidR="00D11EA0" w:rsidRPr="00D50723" w:rsidRDefault="00D11EA0" w:rsidP="00BF02F7">
      <w:pPr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 xml:space="preserve">    Не имея никакого образования (даже начальных классов) моя прабабушка, также как и прадедушка, начинает работать в поле с родителями.</w:t>
      </w:r>
    </w:p>
    <w:p w:rsidR="00D11EA0" w:rsidRPr="00D50723" w:rsidRDefault="00D11EA0" w:rsidP="00BF02F7">
      <w:pPr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 xml:space="preserve">    В 1934 году семья Жилкиных переезжает в совхоз МЮД Аксубаевского района ТАССР.</w:t>
      </w:r>
    </w:p>
    <w:p w:rsidR="00D11EA0" w:rsidRPr="00D50723" w:rsidRDefault="00D11EA0" w:rsidP="00CF1766">
      <w:pPr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В совхозе МЮД, прабабушка начинает свою взрослую трудовую деятельность свинаркой на местной свиноферме.</w:t>
      </w:r>
    </w:p>
    <w:p w:rsidR="00D11EA0" w:rsidRPr="00D50723" w:rsidRDefault="00D11EA0" w:rsidP="00CF1766">
      <w:pPr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Здесь в 1935 году она встречает моего прадедушку, тогда еще молодого энергичного человека.</w:t>
      </w:r>
    </w:p>
    <w:p w:rsidR="00D11EA0" w:rsidRPr="00D50723" w:rsidRDefault="00D11EA0" w:rsidP="00CF1766">
      <w:pPr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В 1936 году они решают связать свои судьбы. В 1937 году у них рождается первенец, сын Геннадий. Затем в 1939 году рождается дочь Клавдия. Ничем не приметная простая семья живут и воспитывают двоих детей.</w:t>
      </w:r>
    </w:p>
    <w:p w:rsidR="00D11EA0" w:rsidRPr="00D50723" w:rsidRDefault="00D11EA0" w:rsidP="00CF1766">
      <w:pPr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Но 22 июня 1941 года приходит для всех нежданная беда – ВОЙНА.</w:t>
      </w:r>
    </w:p>
    <w:p w:rsidR="00D11EA0" w:rsidRPr="00D50723" w:rsidRDefault="00D11EA0" w:rsidP="00CF1766">
      <w:pPr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В числе первых, мой прадедушка, попросился на фронт, но наложив на него броню, районный военкомат отказывает ему в мобилизации. Еще и еще раз он заявляет о себе, с просьбой идти на фронт. И лишь в июне 1942 года, когда родился третий ребенок – сын Анатолий, военкомат дает ему добро.</w:t>
      </w:r>
    </w:p>
    <w:p w:rsidR="00D11EA0" w:rsidRPr="00D50723" w:rsidRDefault="00D11EA0" w:rsidP="00CF1766">
      <w:pPr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Проводив своего мужа на фронт, прабабушка начинает воспитывать троих детей одна. В тоже время все население, оставшееся дома, помогают всем чем, могут с девизом: «Все для фронта, все для победы». Их называли – тыловики.</w:t>
      </w:r>
    </w:p>
    <w:p w:rsidR="00D11EA0" w:rsidRPr="00D50723" w:rsidRDefault="00D11EA0" w:rsidP="00F8698D">
      <w:pPr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Мой прадед принимал участие в освобождении Венгрии, Австрии, Чехословакии, в составе второго Украинского фронта, созданного в октябре 1943. Войну он закончил в столице Австрии, Вене, в мае 1945 года. Всю войну он прошел в качестве водителя и даже приобрел специальность механика.</w:t>
      </w:r>
    </w:p>
    <w:p w:rsidR="00D11EA0" w:rsidRDefault="00D11EA0" w:rsidP="00F8698D">
      <w:pPr>
        <w:ind w:firstLine="567"/>
        <w:rPr>
          <w:sz w:val="28"/>
          <w:szCs w:val="28"/>
        </w:rPr>
      </w:pPr>
      <w:r w:rsidRPr="00955B4F">
        <w:rPr>
          <w:noProof/>
          <w:sz w:val="28"/>
          <w:szCs w:val="28"/>
          <w:lang w:eastAsia="ru-RU"/>
        </w:rPr>
        <w:pict>
          <v:shape id="Рисунок 6" o:spid="_x0000_i1025" type="#_x0000_t75" style="width:443.25pt;height:306.75pt;visibility:visible">
            <v:imagedata r:id="rId6" o:title=""/>
          </v:shape>
        </w:pict>
      </w:r>
    </w:p>
    <w:p w:rsidR="00D11EA0" w:rsidRPr="00703E5F" w:rsidRDefault="00D11EA0" w:rsidP="00F8698D">
      <w:pPr>
        <w:ind w:firstLine="567"/>
        <w:rPr>
          <w:rFonts w:ascii="Times New Roman" w:hAnsi="Times New Roman"/>
          <w:b/>
          <w:sz w:val="28"/>
          <w:szCs w:val="28"/>
        </w:rPr>
      </w:pPr>
      <w:r w:rsidRPr="00703E5F">
        <w:rPr>
          <w:rFonts w:ascii="Times New Roman" w:hAnsi="Times New Roman"/>
          <w:b/>
          <w:sz w:val="28"/>
          <w:szCs w:val="28"/>
        </w:rPr>
        <w:t>Демобилизован был из Армии в июле 1945 года.</w:t>
      </w:r>
    </w:p>
    <w:p w:rsidR="00D11EA0" w:rsidRDefault="00D11EA0" w:rsidP="00F8698D">
      <w:pPr>
        <w:ind w:firstLine="567"/>
        <w:rPr>
          <w:sz w:val="28"/>
          <w:szCs w:val="28"/>
        </w:rPr>
      </w:pPr>
      <w:bookmarkStart w:id="0" w:name="_GoBack"/>
      <w:r w:rsidRPr="00955B4F">
        <w:rPr>
          <w:noProof/>
          <w:sz w:val="28"/>
          <w:szCs w:val="28"/>
          <w:lang w:eastAsia="ru-RU"/>
        </w:rPr>
        <w:pict>
          <v:shape id="Рисунок 7" o:spid="_x0000_i1026" type="#_x0000_t75" style="width:443.25pt;height:301.5pt;visibility:visible">
            <v:imagedata r:id="rId7" o:title=""/>
          </v:shape>
        </w:pict>
      </w:r>
      <w:bookmarkEnd w:id="0"/>
    </w:p>
    <w:p w:rsidR="00D11EA0" w:rsidRPr="00BF0A18" w:rsidRDefault="00D11EA0" w:rsidP="00F8698D">
      <w:pPr>
        <w:ind w:firstLine="567"/>
        <w:rPr>
          <w:sz w:val="28"/>
          <w:szCs w:val="28"/>
        </w:rPr>
      </w:pPr>
      <w:r w:rsidRPr="00955B4F">
        <w:rPr>
          <w:noProof/>
          <w:sz w:val="28"/>
          <w:szCs w:val="28"/>
          <w:lang w:eastAsia="ru-RU"/>
        </w:rPr>
        <w:pict>
          <v:shape id="Рисунок 8" o:spid="_x0000_i1027" type="#_x0000_t75" style="width:416.25pt;height:270.75pt;visibility:visible">
            <v:imagedata r:id="rId8" o:title=""/>
          </v:shape>
        </w:pict>
      </w:r>
    </w:p>
    <w:p w:rsidR="00D11EA0" w:rsidRPr="00D50723" w:rsidRDefault="00D11EA0" w:rsidP="009869FE">
      <w:pPr>
        <w:pStyle w:val="NoSpacing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</w:rPr>
        <w:t xml:space="preserve"> </w:t>
      </w:r>
      <w:r w:rsidRPr="00D50723">
        <w:rPr>
          <w:rFonts w:ascii="Times New Roman" w:hAnsi="Times New Roman"/>
          <w:sz w:val="28"/>
          <w:szCs w:val="28"/>
        </w:rPr>
        <w:t>О его боевом пути говорят награды: орден Отечественной войны, медаль «За боевые заслуги», орден Красной Звезды, медаль «За отвагу», «За победу над Германией», «За взятие Вены», «За взятие Будапешта», юбилейные награды.</w:t>
      </w:r>
    </w:p>
    <w:p w:rsidR="00D11EA0" w:rsidRPr="00D50723" w:rsidRDefault="00D11EA0" w:rsidP="008A459E">
      <w:pPr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Вернувшись с войны, мой прадед проработал механиком в механическом цехе совхоза МЮД. На пенсию он вышел в 75 лет, отдавая все свои силы и опыт любимому делу. Прожив долго и счастливо с моей прабабушкой – 58 лет, воспитав шестерых детей. Мой прадед скончался 21 августа 1994 года, а прабабушка покинула нас 17 мая 1995 года.</w:t>
      </w:r>
    </w:p>
    <w:p w:rsidR="00D11EA0" w:rsidRDefault="00D11EA0" w:rsidP="009869FE">
      <w:pPr>
        <w:ind w:firstLine="567"/>
        <w:rPr>
          <w:sz w:val="28"/>
          <w:szCs w:val="28"/>
        </w:rPr>
      </w:pPr>
      <w:r w:rsidRPr="00955B4F">
        <w:rPr>
          <w:noProof/>
          <w:sz w:val="28"/>
          <w:szCs w:val="28"/>
          <w:lang w:eastAsia="ru-RU"/>
        </w:rPr>
        <w:pict>
          <v:shape id="Рисунок 10" o:spid="_x0000_i1028" type="#_x0000_t75" style="width:261pt;height:193.5pt;rotation:90;visibility:visible">
            <v:imagedata r:id="rId9" o:title=""/>
          </v:shape>
        </w:pict>
      </w:r>
      <w:r>
        <w:rPr>
          <w:noProof/>
          <w:lang w:eastAsia="ru-RU"/>
        </w:rPr>
        <w:pict>
          <v:shape id="Рисунок 9" o:spid="_x0000_s1028" type="#_x0000_t75" style="position:absolute;left:0;text-align:left;margin-left:0;margin-top:0;width:197.85pt;height:263.8pt;z-index:251660288;visibility:visible;mso-position-horizontal:left;mso-position-horizontal-relative:text;mso-position-vertical:top;mso-position-vertical-relative:text">
            <v:imagedata r:id="rId10" o:title=""/>
            <w10:wrap type="square"/>
          </v:shape>
        </w:pict>
      </w:r>
      <w:r>
        <w:rPr>
          <w:sz w:val="28"/>
          <w:szCs w:val="28"/>
        </w:rPr>
        <w:br w:type="textWrapping" w:clear="all"/>
      </w:r>
    </w:p>
    <w:p w:rsidR="00D11EA0" w:rsidRDefault="00D11EA0" w:rsidP="008A459E">
      <w:pPr>
        <w:ind w:firstLine="567"/>
        <w:rPr>
          <w:sz w:val="28"/>
          <w:szCs w:val="28"/>
        </w:rPr>
      </w:pPr>
    </w:p>
    <w:p w:rsidR="00D11EA0" w:rsidRDefault="00D11EA0" w:rsidP="008A459E">
      <w:pPr>
        <w:ind w:firstLine="567"/>
        <w:rPr>
          <w:sz w:val="28"/>
          <w:szCs w:val="28"/>
        </w:rPr>
      </w:pPr>
    </w:p>
    <w:p w:rsidR="00D11EA0" w:rsidRPr="00D50723" w:rsidRDefault="00D11EA0" w:rsidP="008A459E">
      <w:pPr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Еще один мой прадед Мясников Сергей Иванович.</w:t>
      </w:r>
    </w:p>
    <w:p w:rsidR="00D11EA0" w:rsidRPr="00D50723" w:rsidRDefault="00D11EA0" w:rsidP="002F6802">
      <w:pPr>
        <w:ind w:firstLine="567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11" o:spid="_x0000_s1029" type="#_x0000_t75" style="position:absolute;left:0;text-align:left;margin-left:0;margin-top:0;width:245.85pt;height:327.8pt;z-index:251661312;visibility:visible;mso-position-horizontal:left;mso-position-vertical:top">
            <v:imagedata r:id="rId11" o:title=""/>
            <w10:wrap type="square"/>
          </v:shape>
        </w:pict>
      </w:r>
      <w:r w:rsidRPr="00D50723">
        <w:rPr>
          <w:rFonts w:ascii="Times New Roman" w:hAnsi="Times New Roman"/>
          <w:sz w:val="28"/>
          <w:szCs w:val="28"/>
        </w:rPr>
        <w:t>Родился он 24 июня 1914 года в Аксубаеве. Получив семилетнее образование, он поступил на обучение в профтехшколу.</w:t>
      </w:r>
    </w:p>
    <w:p w:rsidR="00D11EA0" w:rsidRPr="00D50723" w:rsidRDefault="00D11EA0" w:rsidP="008A459E">
      <w:pPr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 xml:space="preserve"> Отслужив в армии, вернулся в родной поселок.</w:t>
      </w:r>
    </w:p>
    <w:p w:rsidR="00D11EA0" w:rsidRPr="00D50723" w:rsidRDefault="00D11EA0" w:rsidP="008A459E">
      <w:pPr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В 1939 году он женится на девушке из простой семьи – Елховской Клавдии Сергеевне.</w:t>
      </w:r>
    </w:p>
    <w:p w:rsidR="00D11EA0" w:rsidRPr="00D50723" w:rsidRDefault="00D11EA0" w:rsidP="008A459E">
      <w:pPr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В марте 1940 года у них родилась дочь – Валентина.</w:t>
      </w:r>
    </w:p>
    <w:p w:rsidR="00D11EA0" w:rsidRDefault="00D11EA0" w:rsidP="008A459E">
      <w:pPr>
        <w:ind w:firstLine="567"/>
        <w:rPr>
          <w:sz w:val="28"/>
          <w:szCs w:val="28"/>
        </w:rPr>
      </w:pPr>
    </w:p>
    <w:p w:rsidR="00D11EA0" w:rsidRDefault="00D11EA0" w:rsidP="008A459E">
      <w:pPr>
        <w:ind w:firstLine="567"/>
        <w:rPr>
          <w:sz w:val="28"/>
          <w:szCs w:val="28"/>
        </w:rPr>
      </w:pPr>
    </w:p>
    <w:p w:rsidR="00D11EA0" w:rsidRDefault="00D11EA0" w:rsidP="008A459E">
      <w:pPr>
        <w:ind w:firstLine="567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Pr="00955B4F">
        <w:rPr>
          <w:noProof/>
          <w:sz w:val="28"/>
          <w:szCs w:val="28"/>
          <w:lang w:eastAsia="ru-RU"/>
        </w:rPr>
        <w:pict>
          <v:shape id="Рисунок 12" o:spid="_x0000_i1029" type="#_x0000_t75" style="width:450.75pt;height:300pt;visibility:visible">
            <v:imagedata r:id="rId12" o:title=""/>
          </v:shape>
        </w:pict>
      </w:r>
    </w:p>
    <w:p w:rsidR="00D11EA0" w:rsidRPr="00703E5F" w:rsidRDefault="00D11EA0" w:rsidP="008A459E">
      <w:pPr>
        <w:ind w:firstLine="567"/>
        <w:rPr>
          <w:rFonts w:ascii="Times New Roman" w:hAnsi="Times New Roman"/>
          <w:b/>
          <w:sz w:val="26"/>
          <w:szCs w:val="26"/>
        </w:rPr>
      </w:pPr>
      <w:r w:rsidRPr="00703E5F">
        <w:rPr>
          <w:rFonts w:ascii="Times New Roman" w:hAnsi="Times New Roman"/>
          <w:b/>
          <w:sz w:val="26"/>
          <w:szCs w:val="26"/>
        </w:rPr>
        <w:t>На фотографии вся семья собралась в этот день для проводов на фронт</w:t>
      </w:r>
    </w:p>
    <w:p w:rsidR="00D11EA0" w:rsidRPr="00D50723" w:rsidRDefault="00D11EA0" w:rsidP="00D50723">
      <w:pPr>
        <w:pStyle w:val="NoSpacing"/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Мой прадед Сергей принадлежал к тому поколению людей, кого уважительно называют ветеранами Великой Отечественной войны. И пусть он не воевал, но удостоверение участника войны носил честно и заслуженно. В его трудовой книжке одна запись: «Принят в 1930 году на работу слесарем-наладчиком в Аксубаевскую МТС». Вряд ли думал безусый паренек, что это надолго, оказалось – на десятки лет.</w:t>
      </w:r>
    </w:p>
    <w:p w:rsidR="00D11EA0" w:rsidRPr="00D50723" w:rsidRDefault="00D11EA0" w:rsidP="00D50723">
      <w:pPr>
        <w:pStyle w:val="NoSpacing"/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Техника была в то время в МТС, конечно, не та, что сейчас. Колесные У-2 работавшие на керосине, СТЗ, ГАЗ-генератор, топливом для которого служили обыкновенные деревянные чурки.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0723">
        <w:rPr>
          <w:rFonts w:ascii="Times New Roman" w:hAnsi="Times New Roman"/>
          <w:sz w:val="28"/>
          <w:szCs w:val="28"/>
        </w:rPr>
        <w:t>Засучив рукава и не испугавшись трудностей, взялся мой прадед за дело. И вскоре прошла о нем слава, как о мастере золотые руки, способном, казалось-бы из ничего сделать любой агрегат, вдохнуть вторую жизнь в списанную технику. Товарищи называли его в шутку врачом. Впрочем, так оно и было. Он по-настоящему врачевал бездушное железо, а оно, возродившись, приносило мастеру чувство удовлетворенности от сделанного.</w:t>
      </w:r>
    </w:p>
    <w:p w:rsidR="00D11EA0" w:rsidRPr="00D50723" w:rsidRDefault="00D11EA0" w:rsidP="00D50723">
      <w:pPr>
        <w:pStyle w:val="NoSpacing"/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Когда началась война, прадед Сергей одним из первых попросился на фронт. Прошел комиссию, был отправлен в Казанский пересыльный пункт Татвоенкомата. Но не суждено было ему доехать до фронта. Как незаменимого специалиста, по брони, его по решению правительства Татарстана вернули домой, в мастерские МТС. Победа в те тяжелые дни ковалась не только на полях сражений, но и в тылу. Самой дорогой наградой для себя наградой, он считал медаль «За доблестный труд в период Великой Отечественной войны 1941-1945 годов». Сколько было потом, этих наград – не счесть. Получать их, его приглашали в Кремль Татарской АССР.</w:t>
      </w:r>
    </w:p>
    <w:p w:rsidR="00D11EA0" w:rsidRPr="00D50723" w:rsidRDefault="00D11EA0" w:rsidP="00D50723">
      <w:pPr>
        <w:pStyle w:val="NoSpacing"/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Мои прадедушка Сергей и прабабушка Клавдия воспитали двух прекрасных детей дочь Валентину и сына Виталия.</w:t>
      </w:r>
    </w:p>
    <w:p w:rsidR="00D11EA0" w:rsidRDefault="00D11EA0" w:rsidP="00D50723">
      <w:pPr>
        <w:pStyle w:val="NoSpacing"/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Прадед Сергей скончался 17 апреля 2006 года,</w:t>
      </w:r>
    </w:p>
    <w:p w:rsidR="00D11EA0" w:rsidRPr="00D50723" w:rsidRDefault="00D11EA0" w:rsidP="00703E5F">
      <w:pPr>
        <w:pStyle w:val="NoSpacing"/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 xml:space="preserve"> а прабабушка Клавдия – 9 мая 1974 года </w:t>
      </w:r>
    </w:p>
    <w:p w:rsidR="00D11EA0" w:rsidRDefault="00D11EA0" w:rsidP="00703E5F">
      <w:pPr>
        <w:pStyle w:val="NoSpacing"/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Район по праву может гордиться такими людьми, как мои прадеды Иван и Сергей и их жены Анна и Клавдия – достойными представителями поколения, которое отстояло независимость Родины, восстановило разрушенное войной хозяйство.</w:t>
      </w:r>
    </w:p>
    <w:p w:rsidR="00D11EA0" w:rsidRPr="00D50723" w:rsidRDefault="00D11EA0" w:rsidP="00703E5F">
      <w:pPr>
        <w:pStyle w:val="NoSpacing"/>
        <w:ind w:firstLine="567"/>
        <w:rPr>
          <w:rFonts w:ascii="Times New Roman" w:hAnsi="Times New Roman"/>
          <w:sz w:val="28"/>
          <w:szCs w:val="28"/>
        </w:rPr>
      </w:pPr>
    </w:p>
    <w:p w:rsidR="00D11EA0" w:rsidRDefault="00D11EA0" w:rsidP="008A459E">
      <w:pPr>
        <w:ind w:firstLine="567"/>
        <w:rPr>
          <w:sz w:val="28"/>
          <w:szCs w:val="28"/>
        </w:rPr>
      </w:pPr>
      <w:r w:rsidRPr="00955B4F">
        <w:rPr>
          <w:noProof/>
          <w:sz w:val="28"/>
          <w:szCs w:val="28"/>
          <w:lang w:eastAsia="ru-RU"/>
        </w:rPr>
        <w:pict>
          <v:shape id="Рисунок 2" o:spid="_x0000_i1030" type="#_x0000_t75" style="width:292.5pt;height:219.75pt;rotation:90;visibility:visible">
            <v:imagedata r:id="rId13" o:title=""/>
          </v:shape>
        </w:pict>
      </w:r>
      <w:r>
        <w:rPr>
          <w:noProof/>
          <w:lang w:eastAsia="ru-RU"/>
        </w:rPr>
        <w:pict>
          <v:shape id="Рисунок 1" o:spid="_x0000_s1030" type="#_x0000_t75" style="position:absolute;left:0;text-align:left;margin-left:0;margin-top:0;width:216.55pt;height:294.75pt;z-index:251662336;visibility:visible;mso-position-horizontal:left;mso-position-horizontal-relative:text;mso-position-vertical:top;mso-position-vertical-relative:text">
            <v:imagedata r:id="rId14" o:title=""/>
            <w10:wrap type="square"/>
          </v:shape>
        </w:pict>
      </w:r>
      <w:r>
        <w:rPr>
          <w:sz w:val="28"/>
          <w:szCs w:val="28"/>
        </w:rPr>
        <w:br w:type="textWrapping" w:clear="all"/>
      </w:r>
      <w:r w:rsidRPr="00955B4F">
        <w:rPr>
          <w:noProof/>
          <w:sz w:val="28"/>
          <w:szCs w:val="28"/>
          <w:lang w:eastAsia="ru-RU"/>
        </w:rPr>
        <w:pict>
          <v:shape id="Рисунок 3" o:spid="_x0000_i1031" type="#_x0000_t75" style="width:481.5pt;height:361.5pt;visibility:visible">
            <v:imagedata r:id="rId15" o:title=""/>
          </v:shape>
        </w:pict>
      </w:r>
    </w:p>
    <w:p w:rsidR="00D11EA0" w:rsidRPr="00703E5F" w:rsidRDefault="00D11EA0" w:rsidP="008A459E">
      <w:pPr>
        <w:ind w:firstLine="567"/>
        <w:rPr>
          <w:rFonts w:ascii="Times New Roman" w:hAnsi="Times New Roman"/>
          <w:b/>
          <w:sz w:val="28"/>
          <w:szCs w:val="28"/>
        </w:rPr>
      </w:pPr>
      <w:r w:rsidRPr="00703E5F">
        <w:rPr>
          <w:rFonts w:ascii="Times New Roman" w:hAnsi="Times New Roman"/>
          <w:b/>
          <w:sz w:val="28"/>
          <w:szCs w:val="28"/>
        </w:rPr>
        <w:t>Вот они наши герои: ветераны Великой Отечественной Войны Аксубаевского района.</w:t>
      </w:r>
    </w:p>
    <w:p w:rsidR="00D11EA0" w:rsidRPr="00D50723" w:rsidRDefault="00D11EA0" w:rsidP="009F07C9">
      <w:pPr>
        <w:pStyle w:val="NoSpacing"/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Сущность человека проявляется в его отношении к людям, в любви к родной земле, к избранной профессии помогли им в свое время найти свое место в жизни.</w:t>
      </w:r>
    </w:p>
    <w:p w:rsidR="00D11EA0" w:rsidRPr="00D50723" w:rsidRDefault="00D11EA0" w:rsidP="00703E5F">
      <w:pPr>
        <w:pStyle w:val="NoSpacing"/>
        <w:ind w:firstLine="567"/>
        <w:rPr>
          <w:rFonts w:ascii="Times New Roman" w:hAnsi="Times New Roman"/>
          <w:sz w:val="28"/>
          <w:szCs w:val="28"/>
        </w:rPr>
      </w:pPr>
      <w:r w:rsidRPr="00D50723">
        <w:rPr>
          <w:rFonts w:ascii="Times New Roman" w:hAnsi="Times New Roman"/>
          <w:sz w:val="28"/>
          <w:szCs w:val="28"/>
        </w:rPr>
        <w:t>Война! Это очень страшное слово. Как тяжело на душе, что мы часто встречаемся с ним. А еще страшней, когда люди гибнут, защищая свою Родину, свою Отчизну. Война 1941-1945 годов унесла много жизней людей, принесла много горя и страдания. Воевали все, от малого до велика. В войне погибали мирные жители деревень, городов. Фашисты не щадили никого: ни детей, ни</w:t>
      </w:r>
      <w:r w:rsidRPr="00D50723">
        <w:t xml:space="preserve"> </w:t>
      </w:r>
      <w:r w:rsidRPr="00D50723">
        <w:rPr>
          <w:rFonts w:ascii="Times New Roman" w:hAnsi="Times New Roman"/>
          <w:sz w:val="28"/>
          <w:szCs w:val="28"/>
        </w:rPr>
        <w:t>женщин, ни стариков.</w:t>
      </w:r>
    </w:p>
    <w:p w:rsidR="00D11EA0" w:rsidRPr="00D50723" w:rsidRDefault="00D11EA0" w:rsidP="00D5072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50723">
        <w:rPr>
          <w:rFonts w:ascii="Times New Roman" w:hAnsi="Times New Roman"/>
          <w:b/>
          <w:sz w:val="28"/>
          <w:szCs w:val="28"/>
        </w:rPr>
        <w:t>Войны я не видел, но знаю,</w:t>
      </w:r>
    </w:p>
    <w:p w:rsidR="00D11EA0" w:rsidRPr="00D50723" w:rsidRDefault="00D11EA0" w:rsidP="00D5072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50723">
        <w:rPr>
          <w:rFonts w:ascii="Times New Roman" w:hAnsi="Times New Roman"/>
          <w:b/>
          <w:sz w:val="28"/>
          <w:szCs w:val="28"/>
        </w:rPr>
        <w:t>Как трудно народу пришлось,</w:t>
      </w:r>
    </w:p>
    <w:p w:rsidR="00D11EA0" w:rsidRPr="00D50723" w:rsidRDefault="00D11EA0" w:rsidP="00D5072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50723">
        <w:rPr>
          <w:rFonts w:ascii="Times New Roman" w:hAnsi="Times New Roman"/>
          <w:b/>
          <w:sz w:val="28"/>
          <w:szCs w:val="28"/>
        </w:rPr>
        <w:t>И голод, и холод, и ужас –</w:t>
      </w:r>
    </w:p>
    <w:p w:rsidR="00D11EA0" w:rsidRPr="00D50723" w:rsidRDefault="00D11EA0" w:rsidP="00D5072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50723">
        <w:rPr>
          <w:rFonts w:ascii="Times New Roman" w:hAnsi="Times New Roman"/>
          <w:b/>
          <w:sz w:val="28"/>
          <w:szCs w:val="28"/>
        </w:rPr>
        <w:t>Всё им испытать довелось.</w:t>
      </w:r>
    </w:p>
    <w:p w:rsidR="00D11EA0" w:rsidRPr="00D50723" w:rsidRDefault="00D11EA0" w:rsidP="00D5072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D11EA0" w:rsidRPr="00D50723" w:rsidRDefault="00D11EA0" w:rsidP="00D5072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50723">
        <w:rPr>
          <w:rFonts w:ascii="Times New Roman" w:hAnsi="Times New Roman"/>
          <w:b/>
          <w:sz w:val="28"/>
          <w:szCs w:val="28"/>
        </w:rPr>
        <w:t>Пусть мирно живут на планете,</w:t>
      </w:r>
    </w:p>
    <w:p w:rsidR="00D11EA0" w:rsidRPr="00D50723" w:rsidRDefault="00D11EA0" w:rsidP="00D5072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50723">
        <w:rPr>
          <w:rFonts w:ascii="Times New Roman" w:hAnsi="Times New Roman"/>
          <w:b/>
          <w:sz w:val="28"/>
          <w:szCs w:val="28"/>
        </w:rPr>
        <w:t>Пусть дети не знают войны,</w:t>
      </w:r>
    </w:p>
    <w:p w:rsidR="00D11EA0" w:rsidRPr="00D50723" w:rsidRDefault="00D11EA0" w:rsidP="00D5072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50723">
        <w:rPr>
          <w:rFonts w:ascii="Times New Roman" w:hAnsi="Times New Roman"/>
          <w:b/>
          <w:sz w:val="28"/>
          <w:szCs w:val="28"/>
        </w:rPr>
        <w:t>Пусть яркое солнышко светит!</w:t>
      </w:r>
    </w:p>
    <w:p w:rsidR="00D11EA0" w:rsidRPr="00D50723" w:rsidRDefault="00D11EA0" w:rsidP="00D5072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50723">
        <w:rPr>
          <w:rFonts w:ascii="Times New Roman" w:hAnsi="Times New Roman"/>
          <w:b/>
          <w:sz w:val="28"/>
          <w:szCs w:val="28"/>
        </w:rPr>
        <w:t>Мы дружной семьёй быть должны!</w:t>
      </w:r>
    </w:p>
    <w:p w:rsidR="00D11EA0" w:rsidRPr="00D50723" w:rsidRDefault="00D11E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sectPr w:rsidR="00D11EA0" w:rsidRPr="00D50723" w:rsidSect="009869FE">
      <w:pgSz w:w="11906" w:h="16838"/>
      <w:pgMar w:top="568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628D"/>
    <w:rsid w:val="000A5EF7"/>
    <w:rsid w:val="0024657C"/>
    <w:rsid w:val="00270A56"/>
    <w:rsid w:val="002F6802"/>
    <w:rsid w:val="003C3525"/>
    <w:rsid w:val="00400B63"/>
    <w:rsid w:val="00481C14"/>
    <w:rsid w:val="00703E5F"/>
    <w:rsid w:val="007C3F42"/>
    <w:rsid w:val="008A459E"/>
    <w:rsid w:val="008E307C"/>
    <w:rsid w:val="008E628D"/>
    <w:rsid w:val="00955B4F"/>
    <w:rsid w:val="009869FE"/>
    <w:rsid w:val="009F07C9"/>
    <w:rsid w:val="00A12EFB"/>
    <w:rsid w:val="00A83A91"/>
    <w:rsid w:val="00BA1F09"/>
    <w:rsid w:val="00BE2BBD"/>
    <w:rsid w:val="00BF02F7"/>
    <w:rsid w:val="00BF0A18"/>
    <w:rsid w:val="00C64C3A"/>
    <w:rsid w:val="00CF1766"/>
    <w:rsid w:val="00D11EA0"/>
    <w:rsid w:val="00D50723"/>
    <w:rsid w:val="00DF5BDD"/>
    <w:rsid w:val="00E13A12"/>
    <w:rsid w:val="00E77585"/>
    <w:rsid w:val="00F31C55"/>
    <w:rsid w:val="00F8698D"/>
    <w:rsid w:val="00FF2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B6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F0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02F7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9869FE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47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8</Pages>
  <Words>956</Words>
  <Characters>5450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</cp:lastModifiedBy>
  <cp:revision>3</cp:revision>
  <dcterms:created xsi:type="dcterms:W3CDTF">2015-02-07T07:53:00Z</dcterms:created>
  <dcterms:modified xsi:type="dcterms:W3CDTF">2015-03-16T06:43:00Z</dcterms:modified>
</cp:coreProperties>
</file>